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-873125</wp:posOffset>
                </wp:positionH>
                <wp:positionV relativeFrom="paragraph">
                  <wp:posOffset>4916170</wp:posOffset>
                </wp:positionV>
                <wp:extent cx="6930390" cy="375158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6920" y="5471795"/>
                          <a:ext cx="6930390" cy="375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Adobe 楷体 Std R" w:hAnsi="Adobe 楷体 Std R" w:eastAsia="Adobe 楷体 Std R" w:cs="Adobe 楷体 Std R"/>
                                <w:b w:val="0"/>
                                <w:bCs w:val="0"/>
                                <w:color w:val="000000" w:themeColor="text1"/>
                                <w:spacing w:val="0"/>
                                <w:sz w:val="340"/>
                                <w:szCs w:val="34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Adobe 楷体 Std R" w:hAnsi="Adobe 楷体 Std R" w:eastAsia="Adobe 楷体 Std R" w:cs="Adobe 楷体 Std R"/>
                                <w:b w:val="0"/>
                                <w:bCs w:val="0"/>
                                <w:color w:val="000000" w:themeColor="text1"/>
                                <w:spacing w:val="0"/>
                                <w:sz w:val="340"/>
                                <w:szCs w:val="34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某某某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75pt;margin-top:387.1pt;height:295.4pt;width:545.7pt;z-index:251659264;mso-width-relative:page;mso-height-relative:page;" filled="f" stroked="f" coordsize="21600,21600" o:gfxdata="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pgSiXcAAAADQEAAA8AAAAAAAAAAQAgAAAAIgAAAGRycy9kb3ducmV2LnhtbFBLAQIU&#10;ABQAAAAIAIdO4kDs466vKAIAABwEAAAOAAAAAAAAAAEAIAAAACs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 inset="0mm,1.27mm,0mm,1.27mm">
                  <w:txbxContent>
                    <w:p>
                      <w:pPr>
                        <w:jc w:val="center"/>
                        <w:rPr>
                          <w:rFonts w:hint="eastAsia" w:ascii="Adobe 楷体 Std R" w:hAnsi="Adobe 楷体 Std R" w:eastAsia="Adobe 楷体 Std R" w:cs="Adobe 楷体 Std R"/>
                          <w:b w:val="0"/>
                          <w:bCs w:val="0"/>
                          <w:color w:val="000000" w:themeColor="text1"/>
                          <w:spacing w:val="0"/>
                          <w:sz w:val="340"/>
                          <w:szCs w:val="34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Adobe 楷体 Std R" w:hAnsi="Adobe 楷体 Std R" w:eastAsia="Adobe 楷体 Std R" w:cs="Adobe 楷体 Std R"/>
                          <w:b w:val="0"/>
                          <w:bCs w:val="0"/>
                          <w:color w:val="000000" w:themeColor="text1"/>
                          <w:spacing w:val="0"/>
                          <w:sz w:val="340"/>
                          <w:szCs w:val="34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某某某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-829945</wp:posOffset>
                </wp:positionH>
                <wp:positionV relativeFrom="paragraph">
                  <wp:posOffset>711835</wp:posOffset>
                </wp:positionV>
                <wp:extent cx="6930390" cy="32061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930390" cy="3206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Adobe 楷体 Std R" w:hAnsi="Adobe 楷体 Std R" w:eastAsia="Adobe 楷体 Std R" w:cs="Adobe 楷体 Std R"/>
                                <w:b w:val="0"/>
                                <w:bCs w:val="0"/>
                                <w:color w:val="000000" w:themeColor="text1"/>
                                <w:spacing w:val="0"/>
                                <w:sz w:val="340"/>
                                <w:szCs w:val="34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Adobe 楷体 Std R" w:hAnsi="Adobe 楷体 Std R" w:eastAsia="Adobe 楷体 Std R" w:cs="Adobe 楷体 Std R"/>
                                <w:b w:val="0"/>
                                <w:bCs w:val="0"/>
                                <w:color w:val="000000" w:themeColor="text1"/>
                                <w:spacing w:val="0"/>
                                <w:sz w:val="340"/>
                                <w:szCs w:val="34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某某某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5.35pt;margin-top:56.05pt;height:252.45pt;width:545.7pt;rotation:11796480f;z-index:251665408;mso-width-relative:page;mso-height-relative:page;" filled="f" stroked="f" coordsize="21600,21600" o:gfxdata="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9&#10;fUr52QAAAAwBAAAPAAAAAAAAAAEAIAAAACIAAABkcnMvZG93bnJldi54bWxQSwECFAAUAAAACACH&#10;TuJAruYaAyMCAAAgBAAADgAAAAAAAAABACAAAAAo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 inset="0mm,1.27mm,0mm,1.27mm">
                  <w:txbxContent>
                    <w:p>
                      <w:pPr>
                        <w:jc w:val="center"/>
                        <w:rPr>
                          <w:rFonts w:hint="eastAsia" w:ascii="Adobe 楷体 Std R" w:hAnsi="Adobe 楷体 Std R" w:eastAsia="Adobe 楷体 Std R" w:cs="Adobe 楷体 Std R"/>
                          <w:b w:val="0"/>
                          <w:bCs w:val="0"/>
                          <w:color w:val="000000" w:themeColor="text1"/>
                          <w:spacing w:val="0"/>
                          <w:sz w:val="340"/>
                          <w:szCs w:val="34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Adobe 楷体 Std R" w:hAnsi="Adobe 楷体 Std R" w:eastAsia="Adobe 楷体 Std R" w:cs="Adobe 楷体 Std R"/>
                          <w:b w:val="0"/>
                          <w:bCs w:val="0"/>
                          <w:color w:val="000000" w:themeColor="text1"/>
                          <w:spacing w:val="0"/>
                          <w:sz w:val="340"/>
                          <w:szCs w:val="34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某某某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C21D8"/>
    <w:rsid w:val="00175A03"/>
    <w:rsid w:val="051751A4"/>
    <w:rsid w:val="0AAC54D9"/>
    <w:rsid w:val="0AAD0A82"/>
    <w:rsid w:val="10CC5ED2"/>
    <w:rsid w:val="12026C7D"/>
    <w:rsid w:val="12296C27"/>
    <w:rsid w:val="1582734B"/>
    <w:rsid w:val="171C4CF5"/>
    <w:rsid w:val="17B15EDC"/>
    <w:rsid w:val="1EAF1CE4"/>
    <w:rsid w:val="20BE09DF"/>
    <w:rsid w:val="27CA583E"/>
    <w:rsid w:val="2AAD2D20"/>
    <w:rsid w:val="2B705A69"/>
    <w:rsid w:val="2BD96969"/>
    <w:rsid w:val="330E4D5A"/>
    <w:rsid w:val="34097D38"/>
    <w:rsid w:val="362E5D3C"/>
    <w:rsid w:val="37387EC8"/>
    <w:rsid w:val="39A13527"/>
    <w:rsid w:val="3A5C360A"/>
    <w:rsid w:val="3D8D7B25"/>
    <w:rsid w:val="3E6B0398"/>
    <w:rsid w:val="41A54AEA"/>
    <w:rsid w:val="446E2591"/>
    <w:rsid w:val="479B25DD"/>
    <w:rsid w:val="4CEC21D8"/>
    <w:rsid w:val="4EFA190D"/>
    <w:rsid w:val="4F6F6C4F"/>
    <w:rsid w:val="4F826936"/>
    <w:rsid w:val="583E6E5E"/>
    <w:rsid w:val="59906703"/>
    <w:rsid w:val="612E314B"/>
    <w:rsid w:val="620A7A84"/>
    <w:rsid w:val="678058D7"/>
    <w:rsid w:val="6D535020"/>
    <w:rsid w:val="6E441F5E"/>
    <w:rsid w:val="6E4F40A6"/>
    <w:rsid w:val="7B351D20"/>
    <w:rsid w:val="7B3F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2018-11-08T01:33:00Z</dcterms:created>
  <dc:creator>Administrator</dc:creator>
  <cp:lastModifiedBy>Frank</cp:lastModifiedBy>
  <cp:lastPrinted>2018-11-09T09:13:00Z</cp:lastPrinted>
  <dcterms:modified xsi:type="dcterms:W3CDTF">2018-11-09T09:24:09Z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