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-873125</wp:posOffset>
                </wp:positionH>
                <wp:positionV relativeFrom="paragraph">
                  <wp:posOffset>4916170</wp:posOffset>
                </wp:positionV>
                <wp:extent cx="6930390" cy="375158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56920" y="5471795"/>
                          <a:ext cx="6930390" cy="37515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Adobe 楷体 Std R" w:hAnsi="Adobe 楷体 Std R" w:eastAsia="Adobe 楷体 Std R" w:cs="Adobe 楷体 Std R"/>
                                <w:b w:val="0"/>
                                <w:bCs w:val="0"/>
                                <w:color w:val="000000" w:themeColor="text1"/>
                                <w:spacing w:val="0"/>
                                <w:sz w:val="340"/>
                                <w:szCs w:val="340"/>
                                <w:lang w:eastAsia="zh-CN"/>
                                <w14:glow w14:rad="0">
                                  <w14:srgbClr w14:val="000000"/>
                                </w14:glow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Adobe 楷体 Std R" w:hAnsi="Adobe 楷体 Std R" w:eastAsia="Adobe 楷体 Std R" w:cs="Adobe 楷体 Std R"/>
                                <w:b w:val="0"/>
                                <w:bCs w:val="0"/>
                                <w:color w:val="000000" w:themeColor="text1"/>
                                <w:spacing w:val="0"/>
                                <w:sz w:val="340"/>
                                <w:szCs w:val="340"/>
                                <w:lang w:eastAsia="zh-CN"/>
                                <w14:glow w14:rad="0">
                                  <w14:srgbClr w14:val="000000"/>
                                </w14:glow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  <w:t>某某某</w:t>
                            </w: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8.75pt;margin-top:387.1pt;height:295.4pt;width:545.7pt;z-index:251659264;mso-width-relative:page;mso-height-relative:page;" filled="f" stroked="f" coordsize="21600,21600" o:gfxdata="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NpgSiXcAAAADQEAAA8AAAAAAAAAAQAgAAAAIgAAAGRycy9kb3ducmV2LnhtbFBLAQIU&#10;ABQAAAAIAIdO4kDs466vKAIAABwEAAAOAAAAAAAAAAEAIAAAACsBAABkcnMvZTJvRG9jLnhtbFBL&#10;BQYAAAAABgAGAFkBAADFBQAAAAA=&#10;">
                <v:fill on="f" focussize="0,0"/>
                <v:stroke on="f" weight="0.5pt"/>
                <v:imagedata o:title=""/>
                <o:lock v:ext="edit" aspectratio="f"/>
                <v:textbox inset="0mm,1.27mm,0mm,1.27mm">
                  <w:txbxContent>
                    <w:p>
                      <w:pPr>
                        <w:jc w:val="center"/>
                        <w:rPr>
                          <w:rFonts w:hint="eastAsia" w:ascii="Adobe 楷体 Std R" w:hAnsi="Adobe 楷体 Std R" w:eastAsia="Adobe 楷体 Std R" w:cs="Adobe 楷体 Std R"/>
                          <w:b w:val="0"/>
                          <w:bCs w:val="0"/>
                          <w:color w:val="000000" w:themeColor="text1"/>
                          <w:spacing w:val="0"/>
                          <w:sz w:val="340"/>
                          <w:szCs w:val="340"/>
                          <w:lang w:eastAsia="zh-CN"/>
                          <w14:glow w14:rad="0">
                            <w14:srgbClr w14:val="000000"/>
                          </w14:glow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Adobe 楷体 Std R" w:hAnsi="Adobe 楷体 Std R" w:eastAsia="Adobe 楷体 Std R" w:cs="Adobe 楷体 Std R"/>
                          <w:b w:val="0"/>
                          <w:bCs w:val="0"/>
                          <w:color w:val="000000" w:themeColor="text1"/>
                          <w:spacing w:val="0"/>
                          <w:sz w:val="340"/>
                          <w:szCs w:val="340"/>
                          <w:lang w:eastAsia="zh-CN"/>
                          <w14:glow w14:rad="0">
                            <w14:srgbClr w14:val="000000"/>
                          </w14:glow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  <w:t>某某某</w:t>
                      </w:r>
                    </w:p>
                    <w:p>
                      <w:pPr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-829945</wp:posOffset>
                </wp:positionH>
                <wp:positionV relativeFrom="paragraph">
                  <wp:posOffset>711835</wp:posOffset>
                </wp:positionV>
                <wp:extent cx="6930390" cy="3206115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6930390" cy="32061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Adobe 楷体 Std R" w:hAnsi="Adobe 楷体 Std R" w:eastAsia="Adobe 楷体 Std R" w:cs="Adobe 楷体 Std R"/>
                                <w:b w:val="0"/>
                                <w:bCs w:val="0"/>
                                <w:color w:val="000000" w:themeColor="text1"/>
                                <w:spacing w:val="0"/>
                                <w:sz w:val="340"/>
                                <w:szCs w:val="340"/>
                                <w:lang w:eastAsia="zh-CN"/>
                                <w14:glow w14:rad="0">
                                  <w14:srgbClr w14:val="000000"/>
                                </w14:glow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</w:pPr>
                            <w:r>
                              <w:rPr>
                                <w:rFonts w:hint="eastAsia" w:ascii="Adobe 楷体 Std R" w:hAnsi="Adobe 楷体 Std R" w:eastAsia="Adobe 楷体 Std R" w:cs="Adobe 楷体 Std R"/>
                                <w:b w:val="0"/>
                                <w:bCs w:val="0"/>
                                <w:color w:val="000000" w:themeColor="text1"/>
                                <w:spacing w:val="0"/>
                                <w:sz w:val="340"/>
                                <w:szCs w:val="340"/>
                                <w:lang w:eastAsia="zh-CN"/>
                                <w14:glow w14:rad="0">
                                  <w14:srgbClr w14:val="000000"/>
                                </w14:glow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reflection w14:blurRad="0" w14:stA="0" w14:stPos="0" w14:endA="0" w14:endPos="0" w14:dist="0" w14:dir="0" w14:fadeDir="0" w14:sx="0" w14:sy="0" w14:kx="0" w14:ky="0" w14:algn="none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  <w14:props3d w14:extrusionH="0" w14:contourW="0" w14:prstMaterial="clear"/>
                              </w:rPr>
                              <w:t>某某某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5.35pt;margin-top:56.05pt;height:252.45pt;width:545.7pt;rotation:11796480f;z-index:251665408;mso-width-relative:page;mso-height-relative:page;" filled="f" stroked="f" coordsize="21600,21600" o:gfxdata="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B9&#10;fUr52QAAAAwBAAAPAAAAAAAAAAEAIAAAACIAAABkcnMvZG93bnJldi54bWxQSwECFAAUAAAACACH&#10;TuJAruYaAyMCAAAgBAAADgAAAAAAAAABACAAAAAoAQAAZHJzL2Uyb0RvYy54bWxQSwUGAAAAAAYA&#10;BgBZAQAAvQUAAAAA&#10;">
                <v:fill on="f" focussize="0,0"/>
                <v:stroke on="f" weight="0.5pt"/>
                <v:imagedata o:title=""/>
                <o:lock v:ext="edit" aspectratio="f"/>
                <v:textbox inset="0mm,1.27mm,0mm,1.27mm">
                  <w:txbxContent>
                    <w:p>
                      <w:pPr>
                        <w:jc w:val="center"/>
                        <w:rPr>
                          <w:rFonts w:hint="eastAsia" w:ascii="Adobe 楷体 Std R" w:hAnsi="Adobe 楷体 Std R" w:eastAsia="Adobe 楷体 Std R" w:cs="Adobe 楷体 Std R"/>
                          <w:b w:val="0"/>
                          <w:bCs w:val="0"/>
                          <w:color w:val="000000" w:themeColor="text1"/>
                          <w:spacing w:val="0"/>
                          <w:sz w:val="340"/>
                          <w:szCs w:val="340"/>
                          <w:lang w:eastAsia="zh-CN"/>
                          <w14:glow w14:rad="0">
                            <w14:srgbClr w14:val="000000"/>
                          </w14:glow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</w:pPr>
                      <w:r>
                        <w:rPr>
                          <w:rFonts w:hint="eastAsia" w:ascii="Adobe 楷体 Std R" w:hAnsi="Adobe 楷体 Std R" w:eastAsia="Adobe 楷体 Std R" w:cs="Adobe 楷体 Std R"/>
                          <w:b w:val="0"/>
                          <w:bCs w:val="0"/>
                          <w:color w:val="000000" w:themeColor="text1"/>
                          <w:spacing w:val="0"/>
                          <w:sz w:val="340"/>
                          <w:szCs w:val="340"/>
                          <w:lang w:eastAsia="zh-CN"/>
                          <w14:glow w14:rad="0">
                            <w14:srgbClr w14:val="000000"/>
                          </w14:glow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reflection w14:blurRad="0" w14:stA="0" w14:stPos="0" w14:endA="0" w14:endPos="0" w14:dist="0" w14:dir="0" w14:fadeDir="0" w14:sx="0" w14:sy="0" w14:kx="0" w14:ky="0" w14:algn="none"/>
                          <w14:textFill>
                            <w14:solidFill>
                              <w14:schemeClr w14:val="tx1"/>
                            </w14:solidFill>
                          </w14:textFill>
                          <w14:props3d w14:extrusionH="0" w14:contourW="0" w14:prstMaterial="clear"/>
                        </w:rPr>
                        <w:t>某某某</w:t>
                      </w: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dobe 楷体 Std R">
    <w:panose1 w:val="02020400000000000000"/>
    <w:charset w:val="86"/>
    <w:family w:val="auto"/>
    <w:pitch w:val="default"/>
    <w:sig w:usb0="00000001" w:usb1="0A0F1810" w:usb2="00000016" w:usb3="00000000" w:csb0="000600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EC21D8"/>
    <w:rsid w:val="00175A03"/>
    <w:rsid w:val="051751A4"/>
    <w:rsid w:val="0AAC54D9"/>
    <w:rsid w:val="0AAD0A82"/>
    <w:rsid w:val="10CC5ED2"/>
    <w:rsid w:val="12026C7D"/>
    <w:rsid w:val="12296C27"/>
    <w:rsid w:val="1582734B"/>
    <w:rsid w:val="171C4CF5"/>
    <w:rsid w:val="17B15EDC"/>
    <w:rsid w:val="1EAF1CE4"/>
    <w:rsid w:val="20BE09DF"/>
    <w:rsid w:val="27CA583E"/>
    <w:rsid w:val="2AAD2D20"/>
    <w:rsid w:val="2B705A69"/>
    <w:rsid w:val="2BD96969"/>
    <w:rsid w:val="330E4D5A"/>
    <w:rsid w:val="34097D38"/>
    <w:rsid w:val="362E5D3C"/>
    <w:rsid w:val="37387EC8"/>
    <w:rsid w:val="39A13527"/>
    <w:rsid w:val="3A5C360A"/>
    <w:rsid w:val="3D8D7B25"/>
    <w:rsid w:val="3E6B0398"/>
    <w:rsid w:val="41A54AEA"/>
    <w:rsid w:val="446E2591"/>
    <w:rsid w:val="479B25DD"/>
    <w:rsid w:val="4CEC21D8"/>
    <w:rsid w:val="4EFA190D"/>
    <w:rsid w:val="4F6F6C4F"/>
    <w:rsid w:val="4F826936"/>
    <w:rsid w:val="583E6E5E"/>
    <w:rsid w:val="59906703"/>
    <w:rsid w:val="612E314B"/>
    <w:rsid w:val="620A7A84"/>
    <w:rsid w:val="678058D7"/>
    <w:rsid w:val="6D535020"/>
    <w:rsid w:val="6E441F5E"/>
    <w:rsid w:val="6E4F40A6"/>
    <w:rsid w:val="7B351D20"/>
    <w:rsid w:val="7B3F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Office_10.1.0.7566_F1E327BC-269C-435d-A152-05C5408002CA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2018-11-08T01:33:00Z</dcterms:created>
  <dc:creator>Administrator</dc:creator>
  <cp:lastModifiedBy>Frank</cp:lastModifiedBy>
  <cp:lastPrinted>2018-11-09T09:13:00Z</cp:lastPrinted>
  <dcterms:modified xsi:type="dcterms:W3CDTF">2018-11-09T09:24:09Z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